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3FF" w:rsidRDefault="00BF03FF" w:rsidP="00F215C9">
      <w:pPr>
        <w:rPr>
          <w:rtl/>
        </w:rPr>
      </w:pPr>
    </w:p>
    <w:p w:rsidR="003137EE" w:rsidRDefault="003137EE" w:rsidP="00F215C9">
      <w:pPr>
        <w:rPr>
          <w:rtl/>
        </w:rPr>
      </w:pPr>
    </w:p>
    <w:p w:rsidR="003137EE" w:rsidRDefault="003137EE" w:rsidP="00F215C9">
      <w:pPr>
        <w:rPr>
          <w:rtl/>
        </w:rPr>
      </w:pPr>
    </w:p>
    <w:p w:rsidR="003137EE" w:rsidRDefault="003137EE" w:rsidP="003137EE">
      <w:pPr>
        <w:jc w:val="center"/>
        <w:rPr>
          <w:rFonts w:asciiTheme="minorBidi" w:hAnsiTheme="minorBidi" w:cstheme="minorBidi"/>
          <w:b/>
          <w:bCs/>
          <w:u w:val="single"/>
          <w:rtl/>
        </w:rPr>
      </w:pPr>
      <w:r w:rsidRPr="003137EE">
        <w:rPr>
          <w:rFonts w:asciiTheme="minorBidi" w:hAnsiTheme="minorBidi" w:cstheme="minorBidi"/>
          <w:b/>
          <w:bCs/>
          <w:u w:val="single"/>
          <w:rtl/>
        </w:rPr>
        <w:t>הנידון – תיאום ציפיות בנושא אבטחת מידע לאחסון אתר בשרת שיתופי</w:t>
      </w:r>
    </w:p>
    <w:p w:rsidR="003137EE" w:rsidRDefault="003137EE" w:rsidP="003137EE">
      <w:pPr>
        <w:jc w:val="center"/>
        <w:rPr>
          <w:rFonts w:asciiTheme="minorBidi" w:hAnsiTheme="minorBidi" w:cstheme="minorBidi"/>
          <w:b/>
          <w:bCs/>
          <w:u w:val="single"/>
          <w:rtl/>
        </w:rPr>
      </w:pPr>
    </w:p>
    <w:p w:rsidR="003137EE" w:rsidRDefault="003137EE" w:rsidP="003137EE">
      <w:pPr>
        <w:jc w:val="center"/>
        <w:rPr>
          <w:rFonts w:asciiTheme="minorBidi" w:hAnsiTheme="minorBidi" w:cstheme="minorBidi"/>
          <w:b/>
          <w:bCs/>
          <w:u w:val="single"/>
          <w:rtl/>
        </w:rPr>
      </w:pPr>
    </w:p>
    <w:p w:rsidR="001B7361" w:rsidRDefault="001B7361" w:rsidP="00551B5E">
      <w:pPr>
        <w:spacing w:line="360" w:lineRule="auto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 xml:space="preserve">חברת אינטרספייס מתמחה באחסון אתרים מזה כ </w:t>
      </w:r>
      <w:r>
        <w:rPr>
          <w:rFonts w:asciiTheme="minorBidi" w:hAnsiTheme="minorBidi" w:cstheme="minorBidi"/>
          <w:rtl/>
        </w:rPr>
        <w:t>–</w:t>
      </w:r>
      <w:r>
        <w:rPr>
          <w:rFonts w:asciiTheme="minorBidi" w:hAnsiTheme="minorBidi" w:cstheme="minorBidi" w:hint="cs"/>
          <w:rtl/>
        </w:rPr>
        <w:t xml:space="preserve"> 20 שנה, אינטרספייס מאחסנת עבורי את אתר האינטרנט.</w:t>
      </w:r>
    </w:p>
    <w:p w:rsidR="001B7361" w:rsidRDefault="001B7361" w:rsidP="00551B5E">
      <w:pPr>
        <w:spacing w:line="360" w:lineRule="auto"/>
        <w:rPr>
          <w:rFonts w:asciiTheme="minorBidi" w:hAnsiTheme="minorBidi" w:cstheme="minorBidi"/>
          <w:rtl/>
        </w:rPr>
      </w:pPr>
    </w:p>
    <w:p w:rsidR="001B7361" w:rsidRDefault="001B7361" w:rsidP="00551B5E">
      <w:pPr>
        <w:spacing w:line="360" w:lineRule="auto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 xml:space="preserve">אני מודע להמלצה של חברת אינטרספייס, שלא להפעיל באתר פונקציה של </w:t>
      </w:r>
      <w:r>
        <w:rPr>
          <w:rFonts w:asciiTheme="minorBidi" w:hAnsiTheme="minorBidi" w:cstheme="minorBidi"/>
        </w:rPr>
        <w:t>Curl exe</w:t>
      </w:r>
      <w:r w:rsidR="0079610D">
        <w:rPr>
          <w:rFonts w:asciiTheme="minorBidi" w:hAnsiTheme="minorBidi" w:cstheme="minorBidi"/>
        </w:rPr>
        <w:t>c</w:t>
      </w:r>
      <w:bookmarkStart w:id="0" w:name="_GoBack"/>
      <w:bookmarkEnd w:id="0"/>
      <w:r>
        <w:rPr>
          <w:rFonts w:asciiTheme="minorBidi" w:hAnsiTheme="minorBidi" w:cstheme="minorBidi" w:hint="cs"/>
          <w:rtl/>
        </w:rPr>
        <w:t>.</w:t>
      </w:r>
    </w:p>
    <w:p w:rsidR="001B7361" w:rsidRDefault="001B7361" w:rsidP="00551B5E">
      <w:pPr>
        <w:spacing w:line="360" w:lineRule="auto"/>
        <w:rPr>
          <w:rFonts w:asciiTheme="minorBidi" w:hAnsiTheme="minorBidi" w:cstheme="minorBidi"/>
          <w:rtl/>
        </w:rPr>
      </w:pPr>
    </w:p>
    <w:p w:rsidR="001B7361" w:rsidRDefault="001B7361" w:rsidP="00551B5E">
      <w:pPr>
        <w:spacing w:line="360" w:lineRule="auto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>פונקציה זו חסומה לשימוש בשרתי האחסון של אינטרספייס משום שקל לנצל פונקציה זו לרעה והיא מהווה פרצת אבטחת מידע ידועה ומוכרת.</w:t>
      </w:r>
    </w:p>
    <w:p w:rsidR="001B7361" w:rsidRDefault="001B7361" w:rsidP="00551B5E">
      <w:pPr>
        <w:spacing w:line="360" w:lineRule="auto"/>
        <w:rPr>
          <w:rFonts w:asciiTheme="minorBidi" w:hAnsiTheme="minorBidi" w:cstheme="minorBidi"/>
          <w:rtl/>
        </w:rPr>
      </w:pPr>
    </w:p>
    <w:p w:rsidR="001B7361" w:rsidRDefault="001B7361" w:rsidP="00551B5E">
      <w:pPr>
        <w:spacing w:line="360" w:lineRule="auto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 xml:space="preserve">על מנת לתת מענה ללקוחות </w:t>
      </w:r>
      <w:r w:rsidR="00551B5E">
        <w:rPr>
          <w:rFonts w:asciiTheme="minorBidi" w:hAnsiTheme="minorBidi" w:cstheme="minorBidi" w:hint="cs"/>
          <w:rtl/>
        </w:rPr>
        <w:t>עם פונקציה זו, ייצרנו באינטרספייס שרת ייעודי שיתמוך ויאפשר את השימוש.</w:t>
      </w:r>
    </w:p>
    <w:p w:rsidR="00551B5E" w:rsidRDefault="00551B5E" w:rsidP="00551B5E">
      <w:pPr>
        <w:spacing w:line="360" w:lineRule="auto"/>
        <w:rPr>
          <w:rFonts w:asciiTheme="minorBidi" w:hAnsiTheme="minorBidi" w:cstheme="minorBidi"/>
          <w:rtl/>
        </w:rPr>
      </w:pPr>
    </w:p>
    <w:p w:rsidR="00551B5E" w:rsidRDefault="00551B5E" w:rsidP="00551B5E">
      <w:pPr>
        <w:spacing w:line="360" w:lineRule="auto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>במידה והפונקציה תנוצל לרעה ויגרם נזק לאתר לא אבוא בטענות לחברת אינטרספייס, היות שהאחרונה התריעה על  הסיכון מבעוד מועד.</w:t>
      </w:r>
    </w:p>
    <w:p w:rsidR="00551B5E" w:rsidRDefault="00551B5E" w:rsidP="00551B5E">
      <w:pPr>
        <w:spacing w:line="360" w:lineRule="auto"/>
        <w:rPr>
          <w:rFonts w:asciiTheme="minorBidi" w:hAnsiTheme="minorBidi" w:cstheme="minorBidi"/>
          <w:rtl/>
        </w:rPr>
      </w:pPr>
    </w:p>
    <w:p w:rsidR="00551B5E" w:rsidRDefault="00551B5E" w:rsidP="00551B5E">
      <w:pPr>
        <w:spacing w:line="360" w:lineRule="auto"/>
        <w:rPr>
          <w:rFonts w:asciiTheme="minorBidi" w:hAnsiTheme="minorBidi" w:cstheme="minorBidi"/>
          <w:rtl/>
        </w:rPr>
      </w:pPr>
    </w:p>
    <w:p w:rsidR="00551B5E" w:rsidRDefault="00551B5E" w:rsidP="00551B5E">
      <w:pPr>
        <w:spacing w:line="360" w:lineRule="auto"/>
        <w:rPr>
          <w:rFonts w:asciiTheme="minorBidi" w:hAnsiTheme="minorBidi" w:cstheme="minorBidi"/>
          <w:rtl/>
        </w:rPr>
      </w:pPr>
    </w:p>
    <w:p w:rsidR="00551B5E" w:rsidRDefault="00551B5E" w:rsidP="00551B5E">
      <w:pPr>
        <w:spacing w:line="360" w:lineRule="auto"/>
        <w:rPr>
          <w:rFonts w:asciiTheme="minorBidi" w:hAnsiTheme="minorBidi" w:cstheme="minorBidi"/>
          <w:rtl/>
        </w:rPr>
      </w:pPr>
    </w:p>
    <w:p w:rsidR="00551B5E" w:rsidRDefault="00551B5E" w:rsidP="00551B5E">
      <w:pPr>
        <w:spacing w:line="360" w:lineRule="auto"/>
        <w:rPr>
          <w:rFonts w:asciiTheme="minorBidi" w:hAnsiTheme="minorBidi" w:cstheme="minorBidi"/>
          <w:rtl/>
        </w:rPr>
      </w:pPr>
    </w:p>
    <w:p w:rsidR="00551B5E" w:rsidRDefault="00551B5E" w:rsidP="00551B5E">
      <w:pPr>
        <w:spacing w:line="360" w:lineRule="auto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>ועל כך באתי על החתום</w:t>
      </w:r>
    </w:p>
    <w:p w:rsidR="00551B5E" w:rsidRDefault="00551B5E" w:rsidP="001B7361">
      <w:pPr>
        <w:rPr>
          <w:rFonts w:asciiTheme="minorBidi" w:hAnsiTheme="minorBidi" w:cstheme="minorBidi"/>
          <w:rtl/>
        </w:rPr>
      </w:pPr>
    </w:p>
    <w:p w:rsidR="00551B5E" w:rsidRDefault="00551B5E" w:rsidP="001B7361">
      <w:pPr>
        <w:rPr>
          <w:rFonts w:asciiTheme="minorBidi" w:hAnsiTheme="minorBidi" w:cstheme="minorBidi"/>
          <w:rtl/>
        </w:rPr>
      </w:pPr>
    </w:p>
    <w:p w:rsidR="00551B5E" w:rsidRDefault="00551B5E" w:rsidP="001B7361">
      <w:pPr>
        <w:rPr>
          <w:rFonts w:asciiTheme="minorBidi" w:hAnsiTheme="minorBidi" w:cstheme="minorBidi"/>
          <w:rtl/>
        </w:rPr>
      </w:pPr>
    </w:p>
    <w:p w:rsidR="00551B5E" w:rsidRDefault="00551B5E" w:rsidP="001B7361">
      <w:pPr>
        <w:rPr>
          <w:rFonts w:asciiTheme="minorBidi" w:hAnsiTheme="minorBidi" w:cstheme="minorBidi"/>
          <w:rtl/>
        </w:rPr>
      </w:pPr>
    </w:p>
    <w:p w:rsidR="00551B5E" w:rsidRDefault="00551B5E" w:rsidP="001B7361">
      <w:pPr>
        <w:rPr>
          <w:rFonts w:asciiTheme="minorBidi" w:hAnsiTheme="minorBidi" w:cstheme="minorBidi"/>
          <w:rtl/>
        </w:rPr>
      </w:pPr>
    </w:p>
    <w:p w:rsidR="00551B5E" w:rsidRDefault="00551B5E" w:rsidP="001B7361">
      <w:pPr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>שם + חתימה וחותמת חברה</w:t>
      </w:r>
      <w:r>
        <w:rPr>
          <w:rFonts w:asciiTheme="minorBidi" w:hAnsiTheme="minorBidi" w:cstheme="minorBidi" w:hint="cs"/>
          <w:rtl/>
        </w:rPr>
        <w:tab/>
      </w:r>
      <w:r>
        <w:rPr>
          <w:rFonts w:asciiTheme="minorBidi" w:hAnsiTheme="minorBidi" w:cstheme="minorBidi" w:hint="cs"/>
          <w:rtl/>
        </w:rPr>
        <w:tab/>
      </w:r>
      <w:r>
        <w:rPr>
          <w:rFonts w:asciiTheme="minorBidi" w:hAnsiTheme="minorBidi" w:cstheme="minorBidi" w:hint="cs"/>
          <w:rtl/>
        </w:rPr>
        <w:tab/>
      </w:r>
      <w:r>
        <w:rPr>
          <w:rFonts w:asciiTheme="minorBidi" w:hAnsiTheme="minorBidi" w:cstheme="minorBidi" w:hint="cs"/>
          <w:rtl/>
        </w:rPr>
        <w:tab/>
      </w:r>
      <w:r>
        <w:rPr>
          <w:rFonts w:asciiTheme="minorBidi" w:hAnsiTheme="minorBidi" w:cstheme="minorBidi" w:hint="cs"/>
          <w:rtl/>
        </w:rPr>
        <w:tab/>
      </w:r>
      <w:r>
        <w:rPr>
          <w:rFonts w:asciiTheme="minorBidi" w:hAnsiTheme="minorBidi" w:cstheme="minorBidi" w:hint="cs"/>
          <w:rtl/>
        </w:rPr>
        <w:tab/>
      </w:r>
      <w:r>
        <w:rPr>
          <w:rFonts w:asciiTheme="minorBidi" w:hAnsiTheme="minorBidi" w:cstheme="minorBidi" w:hint="cs"/>
          <w:rtl/>
        </w:rPr>
        <w:tab/>
      </w:r>
      <w:r>
        <w:rPr>
          <w:rFonts w:asciiTheme="minorBidi" w:hAnsiTheme="minorBidi" w:cstheme="minorBidi" w:hint="cs"/>
          <w:rtl/>
        </w:rPr>
        <w:tab/>
        <w:t xml:space="preserve">         תאריך</w:t>
      </w:r>
    </w:p>
    <w:p w:rsidR="00551B5E" w:rsidRDefault="00551B5E" w:rsidP="001B7361">
      <w:pPr>
        <w:rPr>
          <w:rFonts w:asciiTheme="minorBidi" w:hAnsiTheme="minorBidi" w:cstheme="minorBidi"/>
          <w:rtl/>
        </w:rPr>
      </w:pPr>
    </w:p>
    <w:p w:rsidR="00551B5E" w:rsidRPr="001B7361" w:rsidRDefault="00551B5E" w:rsidP="001B7361">
      <w:pPr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>____________________</w:t>
      </w:r>
      <w:r>
        <w:rPr>
          <w:rFonts w:asciiTheme="minorBidi" w:hAnsiTheme="minorBidi" w:cstheme="minorBidi"/>
          <w:rtl/>
        </w:rPr>
        <w:tab/>
      </w:r>
      <w:r>
        <w:rPr>
          <w:rFonts w:asciiTheme="minorBidi" w:hAnsiTheme="minorBidi" w:cstheme="minorBidi"/>
          <w:rtl/>
        </w:rPr>
        <w:tab/>
      </w:r>
      <w:r>
        <w:rPr>
          <w:rFonts w:asciiTheme="minorBidi" w:hAnsiTheme="minorBidi" w:cstheme="minorBidi"/>
          <w:rtl/>
        </w:rPr>
        <w:tab/>
      </w:r>
      <w:r>
        <w:rPr>
          <w:rFonts w:asciiTheme="minorBidi" w:hAnsiTheme="minorBidi" w:cstheme="minorBidi"/>
          <w:rtl/>
        </w:rPr>
        <w:tab/>
      </w:r>
      <w:r>
        <w:rPr>
          <w:rFonts w:asciiTheme="minorBidi" w:hAnsiTheme="minorBidi" w:cstheme="minorBidi"/>
          <w:rtl/>
        </w:rPr>
        <w:tab/>
      </w:r>
      <w:r>
        <w:rPr>
          <w:rFonts w:asciiTheme="minorBidi" w:hAnsiTheme="minorBidi" w:cstheme="minorBidi"/>
          <w:rtl/>
        </w:rPr>
        <w:tab/>
      </w:r>
      <w:r>
        <w:rPr>
          <w:rFonts w:asciiTheme="minorBidi" w:hAnsiTheme="minorBidi" w:cstheme="minorBidi"/>
          <w:rtl/>
        </w:rPr>
        <w:tab/>
      </w:r>
      <w:r>
        <w:rPr>
          <w:rFonts w:asciiTheme="minorBidi" w:hAnsiTheme="minorBidi" w:cstheme="minorBidi"/>
          <w:rtl/>
        </w:rPr>
        <w:tab/>
      </w:r>
      <w:r>
        <w:rPr>
          <w:rFonts w:asciiTheme="minorBidi" w:hAnsiTheme="minorBidi" w:cstheme="minorBidi" w:hint="cs"/>
          <w:rtl/>
        </w:rPr>
        <w:t>________________</w:t>
      </w:r>
    </w:p>
    <w:sectPr w:rsidR="00551B5E" w:rsidRPr="001B7361" w:rsidSect="009F125F">
      <w:headerReference w:type="default" r:id="rId8"/>
      <w:footerReference w:type="even" r:id="rId9"/>
      <w:footerReference w:type="default" r:id="rId10"/>
      <w:type w:val="continuous"/>
      <w:pgSz w:w="11907" w:h="16840" w:code="9"/>
      <w:pgMar w:top="720" w:right="720" w:bottom="720" w:left="720" w:header="495" w:footer="0" w:gutter="0"/>
      <w:cols w:space="720"/>
      <w:bidi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9C9" w:rsidRDefault="00B949C9">
      <w:r>
        <w:separator/>
      </w:r>
    </w:p>
  </w:endnote>
  <w:endnote w:type="continuationSeparator" w:id="0">
    <w:p w:rsidR="00B949C9" w:rsidRDefault="00B94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3A6" w:rsidRPr="009F125F" w:rsidRDefault="00DD33A6" w:rsidP="00AF160D">
    <w:pPr>
      <w:pStyle w:val="Footer"/>
      <w:framePr w:wrap="around" w:vAnchor="text" w:hAnchor="margin" w:xAlign="right" w:y="1"/>
      <w:rPr>
        <w:rStyle w:val="PageNumber"/>
        <w:sz w:val="20"/>
        <w:szCs w:val="20"/>
      </w:rPr>
    </w:pPr>
    <w:r w:rsidRPr="009F125F">
      <w:rPr>
        <w:rStyle w:val="PageNumber"/>
        <w:sz w:val="20"/>
        <w:szCs w:val="20"/>
        <w:rtl/>
      </w:rPr>
      <w:fldChar w:fldCharType="begin"/>
    </w:r>
    <w:r w:rsidRPr="009F125F">
      <w:rPr>
        <w:rStyle w:val="PageNumber"/>
        <w:sz w:val="20"/>
        <w:szCs w:val="20"/>
      </w:rPr>
      <w:instrText xml:space="preserve">PAGE  </w:instrText>
    </w:r>
    <w:r w:rsidRPr="009F125F">
      <w:rPr>
        <w:rStyle w:val="PageNumber"/>
        <w:sz w:val="20"/>
        <w:szCs w:val="20"/>
        <w:rtl/>
      </w:rPr>
      <w:fldChar w:fldCharType="end"/>
    </w:r>
  </w:p>
  <w:p w:rsidR="00DD33A6" w:rsidRPr="009F125F" w:rsidRDefault="00DD33A6" w:rsidP="00AF160D">
    <w:pPr>
      <w:pStyle w:val="Footer"/>
      <w:ind w:firstLine="360"/>
      <w:rPr>
        <w:sz w:val="20"/>
        <w:szCs w:val="20"/>
      </w:rPr>
    </w:pPr>
  </w:p>
  <w:p w:rsidR="00DD33A6" w:rsidRPr="009F125F" w:rsidRDefault="00DD33A6">
    <w:pPr>
      <w:rPr>
        <w:sz w:val="20"/>
        <w:szCs w:val="20"/>
      </w:rPr>
    </w:pPr>
  </w:p>
  <w:p w:rsidR="00DD33A6" w:rsidRPr="009F125F" w:rsidRDefault="00DD33A6">
    <w:pPr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3A6" w:rsidRPr="0065500C" w:rsidRDefault="00DD33A6" w:rsidP="00D1321A">
    <w:pPr>
      <w:pStyle w:val="Footer"/>
      <w:pBdr>
        <w:top w:val="thinThickSmallGap" w:sz="24" w:space="0" w:color="622423"/>
      </w:pBdr>
      <w:spacing w:line="360" w:lineRule="auto"/>
      <w:jc w:val="center"/>
      <w:rPr>
        <w:rFonts w:asciiTheme="minorBidi" w:hAnsiTheme="minorBidi" w:cstheme="minorBidi"/>
        <w:sz w:val="16"/>
        <w:szCs w:val="16"/>
        <w:rtl/>
      </w:rPr>
    </w:pPr>
    <w:r w:rsidRPr="0065500C">
      <w:rPr>
        <w:rFonts w:asciiTheme="minorBidi" w:hAnsiTheme="minorBidi" w:cstheme="minorBidi"/>
        <w:sz w:val="16"/>
        <w:szCs w:val="16"/>
        <w:rtl/>
      </w:rPr>
      <w:t>יד חרוצים 19 ת.ד. 8723 אזה"ת החדש, נתניה</w:t>
    </w:r>
    <w:r w:rsidRPr="0065500C">
      <w:rPr>
        <w:rFonts w:asciiTheme="minorBidi" w:hAnsiTheme="minorBidi" w:cstheme="minorBidi"/>
        <w:sz w:val="16"/>
        <w:szCs w:val="16"/>
      </w:rPr>
      <w:t xml:space="preserve"> </w:t>
    </w:r>
    <w:r w:rsidRPr="0065500C">
      <w:rPr>
        <w:rFonts w:asciiTheme="minorBidi" w:hAnsiTheme="minorBidi" w:cstheme="minorBidi"/>
        <w:sz w:val="16"/>
        <w:szCs w:val="16"/>
        <w:rtl/>
      </w:rPr>
      <w:t>| טל. 073-2224444 | פקס: 073-2224440</w:t>
    </w:r>
  </w:p>
  <w:p w:rsidR="00DD33A6" w:rsidRPr="004C23C1" w:rsidRDefault="00B949C9" w:rsidP="004C23C1">
    <w:pPr>
      <w:pStyle w:val="Footer"/>
      <w:pBdr>
        <w:top w:val="thinThickSmallGap" w:sz="24" w:space="0" w:color="622423"/>
      </w:pBdr>
      <w:spacing w:line="360" w:lineRule="auto"/>
      <w:jc w:val="center"/>
      <w:rPr>
        <w:rFonts w:asciiTheme="minorBidi" w:hAnsiTheme="minorBidi" w:cstheme="minorBidi"/>
        <w:b/>
        <w:bCs/>
        <w:sz w:val="16"/>
        <w:szCs w:val="16"/>
        <w:rtl/>
        <w:lang w:val="en-US"/>
      </w:rPr>
    </w:pPr>
    <w:hyperlink r:id="rId1" w:history="1">
      <w:r w:rsidR="00DD33A6" w:rsidRPr="003A47CC">
        <w:rPr>
          <w:rStyle w:val="Hyperlink"/>
          <w:rFonts w:asciiTheme="minorBidi" w:hAnsiTheme="minorBidi" w:cstheme="minorBidi"/>
          <w:sz w:val="16"/>
          <w:szCs w:val="16"/>
        </w:rPr>
        <w:t>www.intervision.co.il</w:t>
      </w:r>
    </w:hyperlink>
    <w:r w:rsidR="00DD33A6">
      <w:rPr>
        <w:lang w:val="en-US"/>
      </w:rPr>
      <w:t xml:space="preserve"> </w:t>
    </w:r>
    <w:hyperlink r:id="rId2" w:history="1">
      <w:r w:rsidR="00DD33A6" w:rsidRPr="0065500C">
        <w:rPr>
          <w:rStyle w:val="Hyperlink"/>
          <w:rFonts w:asciiTheme="minorBidi" w:hAnsiTheme="minorBidi" w:cstheme="minorBidi"/>
          <w:sz w:val="16"/>
          <w:szCs w:val="16"/>
        </w:rPr>
        <w:t>www.Tranzila.com</w:t>
      </w:r>
    </w:hyperlink>
    <w:r w:rsidR="00DD33A6" w:rsidRPr="0065500C">
      <w:rPr>
        <w:rFonts w:asciiTheme="minorBidi" w:hAnsiTheme="minorBidi" w:cstheme="minorBidi"/>
        <w:sz w:val="16"/>
        <w:szCs w:val="16"/>
        <w:rtl/>
      </w:rPr>
      <w:t>   </w:t>
    </w:r>
    <w:hyperlink r:id="rId3" w:history="1">
      <w:r w:rsidR="00DD33A6" w:rsidRPr="0065500C">
        <w:rPr>
          <w:rStyle w:val="Hyperlink"/>
          <w:rFonts w:asciiTheme="minorBidi" w:hAnsiTheme="minorBidi" w:cstheme="minorBidi"/>
          <w:sz w:val="16"/>
          <w:szCs w:val="16"/>
        </w:rPr>
        <w:t>www.interspace.net</w:t>
      </w:r>
    </w:hyperlink>
    <w:r w:rsidR="00DD33A6" w:rsidRPr="0065500C">
      <w:rPr>
        <w:rFonts w:asciiTheme="minorBidi" w:hAnsiTheme="minorBidi" w:cstheme="minorBidi"/>
        <w:sz w:val="16"/>
        <w:szCs w:val="16"/>
        <w:rtl/>
      </w:rPr>
      <w:t xml:space="preserve">     </w:t>
    </w:r>
    <w:hyperlink r:id="rId4" w:history="1">
      <w:r w:rsidR="00DD33A6" w:rsidRPr="0065500C">
        <w:rPr>
          <w:rStyle w:val="Hyperlink"/>
          <w:rFonts w:asciiTheme="minorBidi" w:hAnsiTheme="minorBidi" w:cstheme="minorBidi"/>
          <w:sz w:val="16"/>
          <w:szCs w:val="16"/>
        </w:rPr>
        <w:t>www.internic.co.il</w:t>
      </w:r>
    </w:hyperlink>
    <w:r w:rsidR="00DD33A6" w:rsidRPr="0065500C">
      <w:rPr>
        <w:rFonts w:asciiTheme="minorBidi" w:hAnsiTheme="minorBidi" w:cstheme="minorBidi"/>
        <w:sz w:val="16"/>
        <w:szCs w:val="16"/>
        <w:rtl/>
      </w:rPr>
      <w:t xml:space="preserve">    </w:t>
    </w:r>
    <w:hyperlink r:id="rId5" w:history="1">
      <w:r w:rsidR="00DD33A6">
        <w:rPr>
          <w:rStyle w:val="Hyperlink"/>
          <w:rFonts w:asciiTheme="minorBidi" w:hAnsiTheme="minorBidi" w:cstheme="minorBidi"/>
          <w:sz w:val="16"/>
          <w:szCs w:val="16"/>
        </w:rPr>
        <w:t>http://ng.interspace.net</w:t>
      </w:r>
    </w:hyperlink>
  </w:p>
  <w:p w:rsidR="00DD33A6" w:rsidRPr="0065500C" w:rsidRDefault="00DD33A6" w:rsidP="00D1321A">
    <w:pPr>
      <w:pStyle w:val="Footer"/>
      <w:pBdr>
        <w:top w:val="thinThickSmallGap" w:sz="24" w:space="0" w:color="622423"/>
      </w:pBdr>
      <w:spacing w:line="360" w:lineRule="auto"/>
      <w:jc w:val="center"/>
      <w:rPr>
        <w:rFonts w:asciiTheme="minorBidi" w:hAnsiTheme="minorBidi" w:cstheme="minorBidi"/>
        <w:sz w:val="16"/>
        <w:szCs w:val="16"/>
        <w:rtl/>
      </w:rPr>
    </w:pPr>
    <w:r w:rsidRPr="0065500C">
      <w:rPr>
        <w:rFonts w:asciiTheme="minorBidi" w:hAnsiTheme="minorBidi" w:cstheme="minorBidi"/>
        <w:sz w:val="16"/>
        <w:szCs w:val="16"/>
      </w:rPr>
      <w:t>Interspace LTD</w:t>
    </w:r>
    <w:r w:rsidRPr="0065500C">
      <w:rPr>
        <w:rFonts w:asciiTheme="minorBidi" w:hAnsiTheme="minorBidi" w:cstheme="minorBidi"/>
        <w:b/>
        <w:bCs/>
        <w:sz w:val="16"/>
        <w:szCs w:val="16"/>
        <w:rtl/>
      </w:rPr>
      <w:t xml:space="preserve"> © כל הזכויות שמורות לאינטרספייס בע"מ</w:t>
    </w:r>
    <w:r w:rsidRPr="0065500C">
      <w:rPr>
        <w:rFonts w:asciiTheme="minorBidi" w:hAnsiTheme="minorBidi" w:cstheme="minorBidi"/>
        <w:sz w:val="16"/>
        <w:szCs w:val="16"/>
        <w:rtl/>
      </w:rPr>
      <w:t xml:space="preserve"> </w:t>
    </w:r>
    <w:r w:rsidRPr="0065500C">
      <w:rPr>
        <w:rFonts w:asciiTheme="minorBidi" w:hAnsiTheme="minorBidi" w:cstheme="minorBidi"/>
        <w:b/>
        <w:bCs/>
        <w:sz w:val="16"/>
        <w:szCs w:val="16"/>
        <w:rtl/>
      </w:rPr>
      <w:t xml:space="preserve">| </w:t>
    </w:r>
    <w:r w:rsidRPr="0065500C">
      <w:rPr>
        <w:rFonts w:asciiTheme="minorBidi" w:hAnsiTheme="minorBidi" w:cstheme="minorBidi"/>
        <w:b/>
        <w:bCs/>
        <w:color w:val="C00000"/>
        <w:sz w:val="16"/>
        <w:szCs w:val="16"/>
        <w:rtl/>
      </w:rPr>
      <w:t>חל איסור פרסום על מסמך זה</w:t>
    </w:r>
  </w:p>
  <w:p w:rsidR="00DD33A6" w:rsidRPr="009F125F" w:rsidRDefault="00DD33A6" w:rsidP="00FA6432">
    <w:pPr>
      <w:pStyle w:val="Footer"/>
      <w:pBdr>
        <w:top w:val="thinThickSmallGap" w:sz="24" w:space="0" w:color="622423"/>
      </w:pBdr>
      <w:tabs>
        <w:tab w:val="right" w:pos="10205"/>
      </w:tabs>
      <w:jc w:val="center"/>
      <w:rPr>
        <w:sz w:val="18"/>
        <w:szCs w:val="18"/>
      </w:rPr>
    </w:pPr>
    <w:r w:rsidRPr="0065500C">
      <w:rPr>
        <w:rFonts w:ascii="Calibri" w:hAnsi="Calibri" w:cs="Arial"/>
        <w:b/>
        <w:bCs/>
        <w:sz w:val="16"/>
        <w:szCs w:val="16"/>
      </w:rPr>
      <w:fldChar w:fldCharType="begin"/>
    </w:r>
    <w:r w:rsidRPr="0065500C">
      <w:rPr>
        <w:b/>
        <w:bCs/>
        <w:sz w:val="16"/>
        <w:szCs w:val="16"/>
      </w:rPr>
      <w:instrText xml:space="preserve"> PAGE   \* MERGEFORMAT </w:instrText>
    </w:r>
    <w:r w:rsidRPr="0065500C">
      <w:rPr>
        <w:rFonts w:ascii="Calibri" w:hAnsi="Calibri" w:cs="Arial"/>
        <w:b/>
        <w:bCs/>
        <w:sz w:val="16"/>
        <w:szCs w:val="16"/>
      </w:rPr>
      <w:fldChar w:fldCharType="separate"/>
    </w:r>
    <w:r w:rsidR="0079610D" w:rsidRPr="0079610D">
      <w:rPr>
        <w:rFonts w:ascii="Cambria" w:hAnsi="Cambria"/>
        <w:b/>
        <w:bCs/>
        <w:noProof/>
        <w:sz w:val="16"/>
        <w:szCs w:val="16"/>
        <w:rtl/>
      </w:rPr>
      <w:t>1</w:t>
    </w:r>
    <w:r w:rsidRPr="0065500C">
      <w:rPr>
        <w:rFonts w:ascii="Cambria" w:hAnsi="Cambria"/>
        <w:b/>
        <w:bCs/>
        <w:noProof/>
        <w:sz w:val="16"/>
        <w:szCs w:val="16"/>
      </w:rPr>
      <w:fldChar w:fldCharType="end"/>
    </w:r>
  </w:p>
  <w:p w:rsidR="00DD33A6" w:rsidRDefault="00DD33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9C9" w:rsidRDefault="00B949C9">
      <w:r>
        <w:separator/>
      </w:r>
    </w:p>
  </w:footnote>
  <w:footnote w:type="continuationSeparator" w:id="0">
    <w:p w:rsidR="00B949C9" w:rsidRDefault="00B94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3A6" w:rsidRPr="009F125F" w:rsidRDefault="00DD33A6" w:rsidP="0065500C">
    <w:pPr>
      <w:tabs>
        <w:tab w:val="center" w:pos="-3589"/>
        <w:tab w:val="center" w:pos="8651"/>
      </w:tabs>
      <w:jc w:val="center"/>
      <w:rPr>
        <w:rFonts w:asciiTheme="minorBidi" w:hAnsiTheme="minorBidi" w:cstheme="minorBidi"/>
        <w:sz w:val="20"/>
        <w:szCs w:val="20"/>
      </w:rPr>
    </w:pPr>
    <w:r w:rsidRPr="009F125F">
      <w:rPr>
        <w:rFonts w:cs="David" w:hint="cs"/>
        <w:b/>
        <w:bCs/>
        <w:noProof/>
        <w:sz w:val="20"/>
        <w:szCs w:val="20"/>
      </w:rPr>
      <w:drawing>
        <wp:inline distT="0" distB="0" distL="0" distR="0" wp14:anchorId="10539624" wp14:editId="71B39F78">
          <wp:extent cx="1753731" cy="453273"/>
          <wp:effectExtent l="0" t="0" r="0" b="4445"/>
          <wp:docPr id="6" name="Picture 6" descr="C:\Users\ram.VISION\Pictures\Untitled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ram.VISION\Pictures\Untitled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3468" cy="4687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39.75pt;height:51.75pt" o:bullet="t">
        <v:imagedata r:id="rId1" o:title=""/>
      </v:shape>
    </w:pict>
  </w:numPicBullet>
  <w:numPicBullet w:numPicBulletId="1">
    <w:pict>
      <v:shape id="_x0000_i1041" type="#_x0000_t75" style="width:11.25pt;height:11.25pt" o:bullet="t">
        <v:imagedata r:id="rId2" o:title="mso627D"/>
      </v:shape>
    </w:pict>
  </w:numPicBullet>
  <w:abstractNum w:abstractNumId="0" w15:restartNumberingAfterBreak="0">
    <w:nsid w:val="012F071F"/>
    <w:multiLevelType w:val="multilevel"/>
    <w:tmpl w:val="1E225E0A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David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648" w:hanging="81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71"/>
        </w:tabs>
        <w:ind w:left="1871" w:hanging="73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22"/>
        </w:tabs>
        <w:ind w:left="2722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02"/>
        </w:tabs>
        <w:ind w:left="3402" w:hanging="680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 w15:restartNumberingAfterBreak="0">
    <w:nsid w:val="087E091C"/>
    <w:multiLevelType w:val="hybridMultilevel"/>
    <w:tmpl w:val="45DC7A70"/>
    <w:lvl w:ilvl="0" w:tplc="8B3ABEA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82857"/>
    <w:multiLevelType w:val="multilevel"/>
    <w:tmpl w:val="276E0E32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David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71"/>
        </w:tabs>
        <w:ind w:left="1871" w:hanging="73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22"/>
        </w:tabs>
        <w:ind w:left="2722" w:hanging="851"/>
      </w:pPr>
    </w:lvl>
    <w:lvl w:ilvl="4">
      <w:start w:val="1"/>
      <w:numFmt w:val="decimal"/>
      <w:lvlText w:val="%1.%2.%3.%4.%5."/>
      <w:lvlJc w:val="left"/>
      <w:pPr>
        <w:tabs>
          <w:tab w:val="num" w:pos="3802"/>
        </w:tabs>
        <w:ind w:left="3402" w:hanging="680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0D35542C"/>
    <w:multiLevelType w:val="multilevel"/>
    <w:tmpl w:val="FCC6F9DC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David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504" w:firstLine="63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71"/>
        </w:tabs>
        <w:ind w:left="1871" w:hanging="73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22"/>
        </w:tabs>
        <w:ind w:left="2722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02"/>
        </w:tabs>
        <w:ind w:left="3402" w:hanging="680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0E55151D"/>
    <w:multiLevelType w:val="hybridMultilevel"/>
    <w:tmpl w:val="A8C629B6"/>
    <w:lvl w:ilvl="0" w:tplc="04090007">
      <w:start w:val="1"/>
      <w:numFmt w:val="bullet"/>
      <w:lvlText w:val=""/>
      <w:lvlPicBulletId w:val="1"/>
      <w:lvlJc w:val="left"/>
      <w:pPr>
        <w:ind w:left="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5" w15:restartNumberingAfterBreak="0">
    <w:nsid w:val="17612B6D"/>
    <w:multiLevelType w:val="multilevel"/>
    <w:tmpl w:val="FCC6F9DC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David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504" w:firstLine="63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71"/>
        </w:tabs>
        <w:ind w:left="1871" w:hanging="73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22"/>
        </w:tabs>
        <w:ind w:left="2722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02"/>
        </w:tabs>
        <w:ind w:left="3402" w:hanging="680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 w15:restartNumberingAfterBreak="0">
    <w:nsid w:val="17D917B0"/>
    <w:multiLevelType w:val="multilevel"/>
    <w:tmpl w:val="276E0E32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David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71"/>
        </w:tabs>
        <w:ind w:left="1871" w:hanging="73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22"/>
        </w:tabs>
        <w:ind w:left="2722" w:hanging="851"/>
      </w:pPr>
    </w:lvl>
    <w:lvl w:ilvl="4">
      <w:start w:val="1"/>
      <w:numFmt w:val="decimal"/>
      <w:lvlText w:val="%1.%2.%3.%4.%5."/>
      <w:lvlJc w:val="left"/>
      <w:pPr>
        <w:tabs>
          <w:tab w:val="num" w:pos="3802"/>
        </w:tabs>
        <w:ind w:left="3402" w:hanging="680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hanging="1440"/>
      </w:pPr>
    </w:lvl>
  </w:abstractNum>
  <w:abstractNum w:abstractNumId="7" w15:restartNumberingAfterBreak="0">
    <w:nsid w:val="1A920619"/>
    <w:multiLevelType w:val="hybridMultilevel"/>
    <w:tmpl w:val="63701E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0A527D"/>
    <w:multiLevelType w:val="hybridMultilevel"/>
    <w:tmpl w:val="A7249A66"/>
    <w:lvl w:ilvl="0" w:tplc="003AED52">
      <w:start w:val="1"/>
      <w:numFmt w:val="hebrew1"/>
      <w:lvlText w:val="%1.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433A19"/>
    <w:multiLevelType w:val="multilevel"/>
    <w:tmpl w:val="276E0E32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David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71"/>
        </w:tabs>
        <w:ind w:left="1871" w:hanging="73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22"/>
        </w:tabs>
        <w:ind w:left="2722" w:hanging="851"/>
      </w:pPr>
    </w:lvl>
    <w:lvl w:ilvl="4">
      <w:start w:val="1"/>
      <w:numFmt w:val="decimal"/>
      <w:lvlText w:val="%1.%2.%3.%4.%5."/>
      <w:lvlJc w:val="left"/>
      <w:pPr>
        <w:tabs>
          <w:tab w:val="num" w:pos="3802"/>
        </w:tabs>
        <w:ind w:left="3402" w:hanging="680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hanging="1440"/>
      </w:pPr>
    </w:lvl>
  </w:abstractNum>
  <w:abstractNum w:abstractNumId="10" w15:restartNumberingAfterBreak="0">
    <w:nsid w:val="294B4F8F"/>
    <w:multiLevelType w:val="hybridMultilevel"/>
    <w:tmpl w:val="B7CED9D4"/>
    <w:lvl w:ilvl="0" w:tplc="7D2ED7C8">
      <w:start w:val="1"/>
      <w:numFmt w:val="bullet"/>
      <w:lvlText w:val=""/>
      <w:lvlJc w:val="left"/>
      <w:pPr>
        <w:tabs>
          <w:tab w:val="num" w:pos="180"/>
        </w:tabs>
        <w:ind w:left="27" w:firstLine="153"/>
      </w:pPr>
      <w:rPr>
        <w:rFonts w:ascii="Webdings" w:hAnsi="Webdings" w:hint="default"/>
        <w:b/>
        <w:i w:val="0"/>
        <w:sz w:val="28"/>
        <w:szCs w:val="10"/>
      </w:rPr>
    </w:lvl>
    <w:lvl w:ilvl="1" w:tplc="0409000F">
      <w:start w:val="1"/>
      <w:numFmt w:val="decimal"/>
      <w:lvlText w:val="%2."/>
      <w:lvlJc w:val="left"/>
      <w:pPr>
        <w:tabs>
          <w:tab w:val="num" w:pos="820"/>
        </w:tabs>
        <w:ind w:left="820" w:hanging="360"/>
      </w:pPr>
      <w:rPr>
        <w:rFonts w:hint="default"/>
        <w:b/>
        <w:i w:val="0"/>
        <w:sz w:val="28"/>
        <w:szCs w:val="10"/>
      </w:rPr>
    </w:lvl>
    <w:lvl w:ilvl="2" w:tplc="04090005" w:tentative="1">
      <w:start w:val="1"/>
      <w:numFmt w:val="bullet"/>
      <w:lvlText w:val=""/>
      <w:lvlJc w:val="left"/>
      <w:pPr>
        <w:tabs>
          <w:tab w:val="num" w:pos="1540"/>
        </w:tabs>
        <w:ind w:left="1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60"/>
        </w:tabs>
        <w:ind w:left="2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80"/>
        </w:tabs>
        <w:ind w:left="29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00"/>
        </w:tabs>
        <w:ind w:left="3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20"/>
        </w:tabs>
        <w:ind w:left="4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40"/>
        </w:tabs>
        <w:ind w:left="51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60"/>
        </w:tabs>
        <w:ind w:left="5860" w:hanging="360"/>
      </w:pPr>
      <w:rPr>
        <w:rFonts w:ascii="Wingdings" w:hAnsi="Wingdings" w:hint="default"/>
      </w:rPr>
    </w:lvl>
  </w:abstractNum>
  <w:abstractNum w:abstractNumId="11" w15:restartNumberingAfterBreak="0">
    <w:nsid w:val="29710726"/>
    <w:multiLevelType w:val="hybridMultilevel"/>
    <w:tmpl w:val="F92EE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228FA"/>
    <w:multiLevelType w:val="hybridMultilevel"/>
    <w:tmpl w:val="954C10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11770"/>
    <w:multiLevelType w:val="hybridMultilevel"/>
    <w:tmpl w:val="9854549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367033"/>
    <w:multiLevelType w:val="hybridMultilevel"/>
    <w:tmpl w:val="B7223A7C"/>
    <w:lvl w:ilvl="0" w:tplc="B540E11A">
      <w:start w:val="1"/>
      <w:numFmt w:val="bullet"/>
      <w:lvlText w:val=""/>
      <w:lvlJc w:val="left"/>
      <w:pPr>
        <w:tabs>
          <w:tab w:val="num" w:pos="1080"/>
        </w:tabs>
        <w:ind w:left="1078" w:hanging="358"/>
      </w:pPr>
      <w:rPr>
        <w:rFonts w:ascii="Symbol" w:hAnsi="Symbol" w:hint="default"/>
        <w:spacing w:val="0"/>
        <w:position w:val="0"/>
      </w:rPr>
    </w:lvl>
    <w:lvl w:ilvl="1" w:tplc="B8367796">
      <w:start w:val="1"/>
      <w:numFmt w:val="bullet"/>
      <w:lvlText w:val=""/>
      <w:lvlJc w:val="left"/>
      <w:pPr>
        <w:tabs>
          <w:tab w:val="num" w:pos="1800"/>
        </w:tabs>
        <w:ind w:left="1514" w:hanging="74"/>
      </w:pPr>
      <w:rPr>
        <w:rFonts w:ascii="Wingdings" w:hAnsi="Wingdings" w:hint="default"/>
        <w:b/>
        <w:i w:val="0"/>
        <w:spacing w:val="0"/>
        <w:position w:val="0"/>
        <w:sz w:val="28"/>
        <w:szCs w:val="1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470296"/>
    <w:multiLevelType w:val="hybridMultilevel"/>
    <w:tmpl w:val="C65E87B2"/>
    <w:lvl w:ilvl="0" w:tplc="04090007">
      <w:start w:val="1"/>
      <w:numFmt w:val="bullet"/>
      <w:lvlText w:val=""/>
      <w:lvlPicBulletId w:val="1"/>
      <w:lvlJc w:val="left"/>
      <w:pPr>
        <w:ind w:left="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16" w15:restartNumberingAfterBreak="0">
    <w:nsid w:val="30D92B13"/>
    <w:multiLevelType w:val="multilevel"/>
    <w:tmpl w:val="0F14F2D6"/>
    <w:lvl w:ilvl="0">
      <w:start w:val="1"/>
      <w:numFmt w:val="hebrew1"/>
      <w:lvlText w:val="%1.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32"/>
        </w:tabs>
        <w:ind w:left="2232" w:hanging="360"/>
      </w:pPr>
    </w:lvl>
    <w:lvl w:ilvl="2">
      <w:start w:val="1"/>
      <w:numFmt w:val="lowerRoman"/>
      <w:lvlText w:val="%3."/>
      <w:lvlJc w:val="right"/>
      <w:pPr>
        <w:tabs>
          <w:tab w:val="num" w:pos="2952"/>
        </w:tabs>
        <w:ind w:left="2952" w:hanging="180"/>
      </w:pPr>
    </w:lvl>
    <w:lvl w:ilvl="3">
      <w:start w:val="1"/>
      <w:numFmt w:val="decimal"/>
      <w:lvlText w:val="%4."/>
      <w:lvlJc w:val="left"/>
      <w:pPr>
        <w:tabs>
          <w:tab w:val="num" w:pos="3672"/>
        </w:tabs>
        <w:ind w:left="3672" w:hanging="360"/>
      </w:pPr>
    </w:lvl>
    <w:lvl w:ilvl="4">
      <w:start w:val="1"/>
      <w:numFmt w:val="lowerLetter"/>
      <w:lvlText w:val="%5."/>
      <w:lvlJc w:val="left"/>
      <w:pPr>
        <w:tabs>
          <w:tab w:val="num" w:pos="4392"/>
        </w:tabs>
        <w:ind w:left="4392" w:hanging="360"/>
      </w:pPr>
    </w:lvl>
    <w:lvl w:ilvl="5">
      <w:start w:val="1"/>
      <w:numFmt w:val="lowerRoman"/>
      <w:lvlText w:val="%6."/>
      <w:lvlJc w:val="right"/>
      <w:pPr>
        <w:tabs>
          <w:tab w:val="num" w:pos="5112"/>
        </w:tabs>
        <w:ind w:left="5112" w:hanging="180"/>
      </w:pPr>
    </w:lvl>
    <w:lvl w:ilvl="6">
      <w:start w:val="1"/>
      <w:numFmt w:val="decimal"/>
      <w:lvlText w:val="%7."/>
      <w:lvlJc w:val="left"/>
      <w:pPr>
        <w:tabs>
          <w:tab w:val="num" w:pos="5832"/>
        </w:tabs>
        <w:ind w:left="5832" w:hanging="360"/>
      </w:pPr>
    </w:lvl>
    <w:lvl w:ilvl="7">
      <w:start w:val="1"/>
      <w:numFmt w:val="lowerLetter"/>
      <w:lvlText w:val="%8."/>
      <w:lvlJc w:val="left"/>
      <w:pPr>
        <w:tabs>
          <w:tab w:val="num" w:pos="6552"/>
        </w:tabs>
        <w:ind w:left="6552" w:hanging="360"/>
      </w:pPr>
    </w:lvl>
    <w:lvl w:ilvl="8">
      <w:start w:val="1"/>
      <w:numFmt w:val="lowerRoman"/>
      <w:lvlText w:val="%9."/>
      <w:lvlJc w:val="right"/>
      <w:pPr>
        <w:tabs>
          <w:tab w:val="num" w:pos="7272"/>
        </w:tabs>
        <w:ind w:left="7272" w:hanging="180"/>
      </w:pPr>
    </w:lvl>
  </w:abstractNum>
  <w:abstractNum w:abstractNumId="17" w15:restartNumberingAfterBreak="0">
    <w:nsid w:val="3A116179"/>
    <w:multiLevelType w:val="hybridMultilevel"/>
    <w:tmpl w:val="930843AE"/>
    <w:lvl w:ilvl="0" w:tplc="3EF47972">
      <w:start w:val="1"/>
      <w:numFmt w:val="bullet"/>
      <w:lvlText w:val=""/>
      <w:lvlJc w:val="left"/>
      <w:pPr>
        <w:tabs>
          <w:tab w:val="num" w:pos="473"/>
        </w:tabs>
        <w:ind w:left="471" w:hanging="358"/>
      </w:pPr>
      <w:rPr>
        <w:rFonts w:ascii="Symbol" w:hAnsi="Symbol" w:hint="default"/>
        <w:spacing w:val="0"/>
        <w:position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EC3978"/>
    <w:multiLevelType w:val="hybridMultilevel"/>
    <w:tmpl w:val="763C3F5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484500"/>
    <w:multiLevelType w:val="hybridMultilevel"/>
    <w:tmpl w:val="93C09062"/>
    <w:lvl w:ilvl="0" w:tplc="04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0" w15:restartNumberingAfterBreak="0">
    <w:nsid w:val="4BEC578D"/>
    <w:multiLevelType w:val="multilevel"/>
    <w:tmpl w:val="276E0E32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David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71"/>
        </w:tabs>
        <w:ind w:left="1871" w:hanging="73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22"/>
        </w:tabs>
        <w:ind w:left="2722" w:hanging="851"/>
      </w:pPr>
    </w:lvl>
    <w:lvl w:ilvl="4">
      <w:start w:val="1"/>
      <w:numFmt w:val="decimal"/>
      <w:lvlText w:val="%1.%2.%3.%4.%5."/>
      <w:lvlJc w:val="left"/>
      <w:pPr>
        <w:tabs>
          <w:tab w:val="num" w:pos="3802"/>
        </w:tabs>
        <w:ind w:left="3402" w:hanging="680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500C2650"/>
    <w:multiLevelType w:val="hybridMultilevel"/>
    <w:tmpl w:val="4750332C"/>
    <w:lvl w:ilvl="0" w:tplc="04090007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89F2ABFC">
      <w:start w:val="1"/>
      <w:numFmt w:val="bullet"/>
      <w:lvlText w:val=""/>
      <w:lvlPicBulletId w:val="1"/>
      <w:lvlJc w:val="left"/>
      <w:pPr>
        <w:ind w:left="1800" w:hanging="360"/>
      </w:pPr>
      <w:rPr>
        <w:rFonts w:ascii="Symbol" w:hAnsi="Symbol" w:hint="default"/>
        <w:lang w:bidi="he-IL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14103E5"/>
    <w:multiLevelType w:val="hybridMultilevel"/>
    <w:tmpl w:val="39FCE804"/>
    <w:lvl w:ilvl="0" w:tplc="040D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BA302C"/>
    <w:multiLevelType w:val="hybridMultilevel"/>
    <w:tmpl w:val="C8260D06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83DCD"/>
    <w:multiLevelType w:val="hybridMultilevel"/>
    <w:tmpl w:val="62CCBE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AE37048"/>
    <w:multiLevelType w:val="hybridMultilevel"/>
    <w:tmpl w:val="AE6AAAFE"/>
    <w:lvl w:ilvl="0" w:tplc="04090001">
      <w:start w:val="1"/>
      <w:numFmt w:val="bullet"/>
      <w:lvlText w:val=""/>
      <w:lvlJc w:val="left"/>
      <w:pPr>
        <w:tabs>
          <w:tab w:val="num" w:pos="474"/>
        </w:tabs>
        <w:ind w:left="397" w:hanging="283"/>
      </w:pPr>
      <w:rPr>
        <w:rFonts w:ascii="Symbol" w:hAnsi="Symbol" w:hint="default"/>
        <w:b/>
        <w:i w:val="0"/>
        <w:sz w:val="28"/>
        <w:szCs w:val="1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B8640F"/>
    <w:multiLevelType w:val="hybridMultilevel"/>
    <w:tmpl w:val="62CCBE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EF767D2"/>
    <w:multiLevelType w:val="multilevel"/>
    <w:tmpl w:val="4EF22EB6"/>
    <w:lvl w:ilvl="0">
      <w:start w:val="1"/>
      <w:numFmt w:val="decimal"/>
      <w:pStyle w:val="Heading1"/>
      <w:isLgl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772"/>
        </w:tabs>
        <w:ind w:left="142" w:firstLine="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871"/>
        </w:tabs>
        <w:ind w:left="1871" w:hanging="73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722"/>
        </w:tabs>
        <w:ind w:left="2722" w:hanging="851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tabs>
          <w:tab w:val="num" w:pos="3802"/>
        </w:tabs>
        <w:ind w:left="3402" w:hanging="680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 w15:restartNumberingAfterBreak="0">
    <w:nsid w:val="63225B70"/>
    <w:multiLevelType w:val="hybridMultilevel"/>
    <w:tmpl w:val="8434411A"/>
    <w:lvl w:ilvl="0" w:tplc="0AAA5886">
      <w:start w:val="3"/>
      <w:numFmt w:val="bullet"/>
      <w:lvlText w:val=""/>
      <w:lvlJc w:val="left"/>
      <w:pPr>
        <w:tabs>
          <w:tab w:val="num" w:pos="427"/>
        </w:tabs>
        <w:ind w:left="427" w:hanging="360"/>
      </w:pPr>
      <w:rPr>
        <w:rFonts w:ascii="Wingdings" w:eastAsia="Times New Roman" w:hAnsi="Wingdings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47"/>
        </w:tabs>
        <w:ind w:left="11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7"/>
        </w:tabs>
        <w:ind w:left="18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7"/>
        </w:tabs>
        <w:ind w:left="25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7"/>
        </w:tabs>
        <w:ind w:left="33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7"/>
        </w:tabs>
        <w:ind w:left="40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7"/>
        </w:tabs>
        <w:ind w:left="47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7"/>
        </w:tabs>
        <w:ind w:left="54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7"/>
        </w:tabs>
        <w:ind w:left="6187" w:hanging="360"/>
      </w:pPr>
      <w:rPr>
        <w:rFonts w:ascii="Wingdings" w:hAnsi="Wingdings" w:hint="default"/>
      </w:rPr>
    </w:lvl>
  </w:abstractNum>
  <w:abstractNum w:abstractNumId="29" w15:restartNumberingAfterBreak="0">
    <w:nsid w:val="637C698D"/>
    <w:multiLevelType w:val="multilevel"/>
    <w:tmpl w:val="276E0E32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David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71"/>
        </w:tabs>
        <w:ind w:left="1871" w:hanging="73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22"/>
        </w:tabs>
        <w:ind w:left="2722" w:hanging="851"/>
      </w:pPr>
    </w:lvl>
    <w:lvl w:ilvl="4">
      <w:start w:val="1"/>
      <w:numFmt w:val="decimal"/>
      <w:lvlText w:val="%1.%2.%3.%4.%5."/>
      <w:lvlJc w:val="left"/>
      <w:pPr>
        <w:tabs>
          <w:tab w:val="num" w:pos="3802"/>
        </w:tabs>
        <w:ind w:left="3402" w:hanging="680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hanging="1440"/>
      </w:pPr>
    </w:lvl>
  </w:abstractNum>
  <w:abstractNum w:abstractNumId="30" w15:restartNumberingAfterBreak="0">
    <w:nsid w:val="67016330"/>
    <w:multiLevelType w:val="hybridMultilevel"/>
    <w:tmpl w:val="0F14F2D6"/>
    <w:lvl w:ilvl="0" w:tplc="003AED52">
      <w:start w:val="1"/>
      <w:numFmt w:val="hebrew1"/>
      <w:lvlText w:val="%1.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32"/>
        </w:tabs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52"/>
        </w:tabs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72"/>
        </w:tabs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92"/>
        </w:tabs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12"/>
        </w:tabs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32"/>
        </w:tabs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52"/>
        </w:tabs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72"/>
        </w:tabs>
        <w:ind w:left="7272" w:hanging="180"/>
      </w:pPr>
    </w:lvl>
  </w:abstractNum>
  <w:abstractNum w:abstractNumId="31" w15:restartNumberingAfterBreak="0">
    <w:nsid w:val="69DA3008"/>
    <w:multiLevelType w:val="hybridMultilevel"/>
    <w:tmpl w:val="E0107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98246F"/>
    <w:multiLevelType w:val="multilevel"/>
    <w:tmpl w:val="276E0E32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David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71"/>
        </w:tabs>
        <w:ind w:left="1871" w:hanging="737"/>
      </w:pPr>
      <w:rPr>
        <w:rFonts w:ascii="Times New Roman" w:hAnsi="Times New Roman" w:cs="David" w:hint="default"/>
        <w:b w:val="0"/>
        <w:bCs w:val="0"/>
        <w:i w:val="0"/>
        <w:iCs w:val="0"/>
        <w:sz w:val="26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22"/>
        </w:tabs>
        <w:ind w:left="2722" w:hanging="851"/>
      </w:pPr>
    </w:lvl>
    <w:lvl w:ilvl="4">
      <w:start w:val="1"/>
      <w:numFmt w:val="decimal"/>
      <w:lvlText w:val="%1.%2.%3.%4.%5."/>
      <w:lvlJc w:val="left"/>
      <w:pPr>
        <w:tabs>
          <w:tab w:val="num" w:pos="3802"/>
        </w:tabs>
        <w:ind w:left="3402" w:hanging="680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hanging="1440"/>
      </w:pPr>
    </w:lvl>
  </w:abstractNum>
  <w:abstractNum w:abstractNumId="33" w15:restartNumberingAfterBreak="0">
    <w:nsid w:val="6B1561B6"/>
    <w:multiLevelType w:val="hybridMultilevel"/>
    <w:tmpl w:val="A4889734"/>
    <w:lvl w:ilvl="0" w:tplc="56042FDE">
      <w:start w:val="2"/>
      <w:numFmt w:val="bullet"/>
      <w:lvlText w:val="-"/>
      <w:lvlJc w:val="left"/>
      <w:pPr>
        <w:tabs>
          <w:tab w:val="num" w:pos="1077"/>
        </w:tabs>
        <w:ind w:left="1077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4" w15:restartNumberingAfterBreak="0">
    <w:nsid w:val="75773551"/>
    <w:multiLevelType w:val="hybridMultilevel"/>
    <w:tmpl w:val="62CCBE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9A864A6"/>
    <w:multiLevelType w:val="hybridMultilevel"/>
    <w:tmpl w:val="7E4CC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FB401D"/>
    <w:multiLevelType w:val="hybridMultilevel"/>
    <w:tmpl w:val="D602C4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32"/>
  </w:num>
  <w:num w:numId="4">
    <w:abstractNumId w:val="16"/>
  </w:num>
  <w:num w:numId="5">
    <w:abstractNumId w:val="8"/>
  </w:num>
  <w:num w:numId="6">
    <w:abstractNumId w:val="2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29"/>
  </w:num>
  <w:num w:numId="10">
    <w:abstractNumId w:val="33"/>
  </w:num>
  <w:num w:numId="11">
    <w:abstractNumId w:val="9"/>
  </w:num>
  <w:num w:numId="12">
    <w:abstractNumId w:val="6"/>
  </w:num>
  <w:num w:numId="13">
    <w:abstractNumId w:val="0"/>
  </w:num>
  <w:num w:numId="14">
    <w:abstractNumId w:val="3"/>
  </w:num>
  <w:num w:numId="15">
    <w:abstractNumId w:val="5"/>
  </w:num>
  <w:num w:numId="16">
    <w:abstractNumId w:val="35"/>
  </w:num>
  <w:num w:numId="17">
    <w:abstractNumId w:val="34"/>
  </w:num>
  <w:num w:numId="18">
    <w:abstractNumId w:val="31"/>
  </w:num>
  <w:num w:numId="19">
    <w:abstractNumId w:val="26"/>
  </w:num>
  <w:num w:numId="20">
    <w:abstractNumId w:val="24"/>
  </w:num>
  <w:num w:numId="21">
    <w:abstractNumId w:val="13"/>
  </w:num>
  <w:num w:numId="22">
    <w:abstractNumId w:val="14"/>
  </w:num>
  <w:num w:numId="23">
    <w:abstractNumId w:val="22"/>
  </w:num>
  <w:num w:numId="24">
    <w:abstractNumId w:val="10"/>
  </w:num>
  <w:num w:numId="25">
    <w:abstractNumId w:val="17"/>
  </w:num>
  <w:num w:numId="26">
    <w:abstractNumId w:val="28"/>
  </w:num>
  <w:num w:numId="27">
    <w:abstractNumId w:val="23"/>
  </w:num>
  <w:num w:numId="28">
    <w:abstractNumId w:val="4"/>
  </w:num>
  <w:num w:numId="29">
    <w:abstractNumId w:val="15"/>
  </w:num>
  <w:num w:numId="30">
    <w:abstractNumId w:val="21"/>
  </w:num>
  <w:num w:numId="31">
    <w:abstractNumId w:val="25"/>
  </w:num>
  <w:num w:numId="32">
    <w:abstractNumId w:val="19"/>
  </w:num>
  <w:num w:numId="33">
    <w:abstractNumId w:val="7"/>
  </w:num>
  <w:num w:numId="34">
    <w:abstractNumId w:val="18"/>
  </w:num>
  <w:num w:numId="35">
    <w:abstractNumId w:val="1"/>
  </w:num>
  <w:num w:numId="36">
    <w:abstractNumId w:val="36"/>
  </w:num>
  <w:num w:numId="37">
    <w:abstractNumId w:val="11"/>
  </w:num>
  <w:num w:numId="38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49">
      <o:colormru v:ext="edit" colors="#a7bde9,#c0c4d0,#bbbfcd,#8289a4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7EE"/>
    <w:rsid w:val="00003B7A"/>
    <w:rsid w:val="00005AB8"/>
    <w:rsid w:val="00011C1D"/>
    <w:rsid w:val="00015D4D"/>
    <w:rsid w:val="00016877"/>
    <w:rsid w:val="0002013A"/>
    <w:rsid w:val="00021BE3"/>
    <w:rsid w:val="00030444"/>
    <w:rsid w:val="000428B3"/>
    <w:rsid w:val="00046195"/>
    <w:rsid w:val="00047DAA"/>
    <w:rsid w:val="00052CCF"/>
    <w:rsid w:val="00056A70"/>
    <w:rsid w:val="000571D6"/>
    <w:rsid w:val="00061C81"/>
    <w:rsid w:val="00063C06"/>
    <w:rsid w:val="00064DF4"/>
    <w:rsid w:val="00074440"/>
    <w:rsid w:val="00077429"/>
    <w:rsid w:val="00091018"/>
    <w:rsid w:val="000A0205"/>
    <w:rsid w:val="000A5DD3"/>
    <w:rsid w:val="000B44B5"/>
    <w:rsid w:val="000C0E2A"/>
    <w:rsid w:val="000C2690"/>
    <w:rsid w:val="000D4ADD"/>
    <w:rsid w:val="000E5468"/>
    <w:rsid w:val="000E7988"/>
    <w:rsid w:val="000F09F5"/>
    <w:rsid w:val="000F767C"/>
    <w:rsid w:val="001055EE"/>
    <w:rsid w:val="0010700C"/>
    <w:rsid w:val="0011413B"/>
    <w:rsid w:val="0012544E"/>
    <w:rsid w:val="00136CB5"/>
    <w:rsid w:val="00137735"/>
    <w:rsid w:val="001450D3"/>
    <w:rsid w:val="0016375E"/>
    <w:rsid w:val="00183E30"/>
    <w:rsid w:val="00192E19"/>
    <w:rsid w:val="001936E1"/>
    <w:rsid w:val="001B4CC2"/>
    <w:rsid w:val="001B6638"/>
    <w:rsid w:val="001B7361"/>
    <w:rsid w:val="001C1E9B"/>
    <w:rsid w:val="001D099A"/>
    <w:rsid w:val="001D3F37"/>
    <w:rsid w:val="001D7AD5"/>
    <w:rsid w:val="001E0E55"/>
    <w:rsid w:val="001E4DC8"/>
    <w:rsid w:val="001F0069"/>
    <w:rsid w:val="001F76E6"/>
    <w:rsid w:val="002002B9"/>
    <w:rsid w:val="0020297E"/>
    <w:rsid w:val="002060BA"/>
    <w:rsid w:val="002109C6"/>
    <w:rsid w:val="00213127"/>
    <w:rsid w:val="0023557A"/>
    <w:rsid w:val="00235ADD"/>
    <w:rsid w:val="00236E06"/>
    <w:rsid w:val="002405F0"/>
    <w:rsid w:val="00244247"/>
    <w:rsid w:val="0024619B"/>
    <w:rsid w:val="00247410"/>
    <w:rsid w:val="002566EF"/>
    <w:rsid w:val="00281B71"/>
    <w:rsid w:val="002838C8"/>
    <w:rsid w:val="00287380"/>
    <w:rsid w:val="002973F6"/>
    <w:rsid w:val="002A1EAF"/>
    <w:rsid w:val="002B79F4"/>
    <w:rsid w:val="002C1405"/>
    <w:rsid w:val="002C5178"/>
    <w:rsid w:val="002C5AEB"/>
    <w:rsid w:val="002D1E85"/>
    <w:rsid w:val="002D5C6D"/>
    <w:rsid w:val="002E2588"/>
    <w:rsid w:val="002E3289"/>
    <w:rsid w:val="00301472"/>
    <w:rsid w:val="003137EE"/>
    <w:rsid w:val="0032366D"/>
    <w:rsid w:val="00355A62"/>
    <w:rsid w:val="003612E9"/>
    <w:rsid w:val="0036149D"/>
    <w:rsid w:val="00363652"/>
    <w:rsid w:val="003636CD"/>
    <w:rsid w:val="00374610"/>
    <w:rsid w:val="00394175"/>
    <w:rsid w:val="00395796"/>
    <w:rsid w:val="003B276B"/>
    <w:rsid w:val="003C3B50"/>
    <w:rsid w:val="003D10DE"/>
    <w:rsid w:val="003D164C"/>
    <w:rsid w:val="003D7DC8"/>
    <w:rsid w:val="003E6C4E"/>
    <w:rsid w:val="003E70DC"/>
    <w:rsid w:val="003E7DD8"/>
    <w:rsid w:val="003F725E"/>
    <w:rsid w:val="00405DCA"/>
    <w:rsid w:val="00407312"/>
    <w:rsid w:val="00407561"/>
    <w:rsid w:val="00420108"/>
    <w:rsid w:val="00422668"/>
    <w:rsid w:val="00432CC2"/>
    <w:rsid w:val="00442FBD"/>
    <w:rsid w:val="0044735B"/>
    <w:rsid w:val="00466351"/>
    <w:rsid w:val="0047409F"/>
    <w:rsid w:val="00481AE8"/>
    <w:rsid w:val="00487316"/>
    <w:rsid w:val="00487BF9"/>
    <w:rsid w:val="004A34D0"/>
    <w:rsid w:val="004A4AE0"/>
    <w:rsid w:val="004A5256"/>
    <w:rsid w:val="004B674F"/>
    <w:rsid w:val="004C23C1"/>
    <w:rsid w:val="004C6D4B"/>
    <w:rsid w:val="004D34DB"/>
    <w:rsid w:val="004E5D6F"/>
    <w:rsid w:val="004F79CE"/>
    <w:rsid w:val="004F7B52"/>
    <w:rsid w:val="0052126D"/>
    <w:rsid w:val="0052135A"/>
    <w:rsid w:val="00522CAE"/>
    <w:rsid w:val="00531763"/>
    <w:rsid w:val="00540F07"/>
    <w:rsid w:val="00551B5E"/>
    <w:rsid w:val="005526D1"/>
    <w:rsid w:val="00552858"/>
    <w:rsid w:val="005551EC"/>
    <w:rsid w:val="00565E4D"/>
    <w:rsid w:val="00566123"/>
    <w:rsid w:val="00574FC3"/>
    <w:rsid w:val="005752C1"/>
    <w:rsid w:val="00582C27"/>
    <w:rsid w:val="00592975"/>
    <w:rsid w:val="005A0734"/>
    <w:rsid w:val="005A3D40"/>
    <w:rsid w:val="005A6277"/>
    <w:rsid w:val="005B162B"/>
    <w:rsid w:val="005B2DDB"/>
    <w:rsid w:val="005C6D2E"/>
    <w:rsid w:val="005C6E25"/>
    <w:rsid w:val="005D07FD"/>
    <w:rsid w:val="005D1E93"/>
    <w:rsid w:val="006030D7"/>
    <w:rsid w:val="00614F06"/>
    <w:rsid w:val="00627112"/>
    <w:rsid w:val="006375AB"/>
    <w:rsid w:val="00642426"/>
    <w:rsid w:val="0065500C"/>
    <w:rsid w:val="00660700"/>
    <w:rsid w:val="00660F4A"/>
    <w:rsid w:val="00665528"/>
    <w:rsid w:val="00674492"/>
    <w:rsid w:val="00674E69"/>
    <w:rsid w:val="006769D3"/>
    <w:rsid w:val="00680B75"/>
    <w:rsid w:val="00686738"/>
    <w:rsid w:val="00687595"/>
    <w:rsid w:val="00687788"/>
    <w:rsid w:val="006A08F7"/>
    <w:rsid w:val="006A4D58"/>
    <w:rsid w:val="006C12A5"/>
    <w:rsid w:val="006C3E94"/>
    <w:rsid w:val="006C6054"/>
    <w:rsid w:val="006D0CBE"/>
    <w:rsid w:val="006E178C"/>
    <w:rsid w:val="006E535E"/>
    <w:rsid w:val="006F2B0D"/>
    <w:rsid w:val="006F33FD"/>
    <w:rsid w:val="007024DA"/>
    <w:rsid w:val="00703582"/>
    <w:rsid w:val="00716F15"/>
    <w:rsid w:val="007220B3"/>
    <w:rsid w:val="0072795A"/>
    <w:rsid w:val="00730594"/>
    <w:rsid w:val="0073604C"/>
    <w:rsid w:val="0074219F"/>
    <w:rsid w:val="0075426D"/>
    <w:rsid w:val="007558BF"/>
    <w:rsid w:val="00756B3A"/>
    <w:rsid w:val="00777231"/>
    <w:rsid w:val="007855D6"/>
    <w:rsid w:val="00786086"/>
    <w:rsid w:val="00787720"/>
    <w:rsid w:val="0079610D"/>
    <w:rsid w:val="007C490D"/>
    <w:rsid w:val="007C4CFA"/>
    <w:rsid w:val="007D0ED3"/>
    <w:rsid w:val="007D18C6"/>
    <w:rsid w:val="007D2992"/>
    <w:rsid w:val="007F7110"/>
    <w:rsid w:val="00821981"/>
    <w:rsid w:val="00823615"/>
    <w:rsid w:val="008244F5"/>
    <w:rsid w:val="008327FD"/>
    <w:rsid w:val="00833ACE"/>
    <w:rsid w:val="008425A7"/>
    <w:rsid w:val="008523F0"/>
    <w:rsid w:val="00856623"/>
    <w:rsid w:val="00857487"/>
    <w:rsid w:val="008576E0"/>
    <w:rsid w:val="008605A8"/>
    <w:rsid w:val="008624C2"/>
    <w:rsid w:val="00866BFA"/>
    <w:rsid w:val="008752D7"/>
    <w:rsid w:val="008767FF"/>
    <w:rsid w:val="00877D64"/>
    <w:rsid w:val="00885F39"/>
    <w:rsid w:val="00890AFC"/>
    <w:rsid w:val="008A0ABC"/>
    <w:rsid w:val="008A3B02"/>
    <w:rsid w:val="008D2E9D"/>
    <w:rsid w:val="008D778D"/>
    <w:rsid w:val="008E0984"/>
    <w:rsid w:val="008E2C71"/>
    <w:rsid w:val="008E34B7"/>
    <w:rsid w:val="008E4F87"/>
    <w:rsid w:val="008F0EB2"/>
    <w:rsid w:val="008F6242"/>
    <w:rsid w:val="00901ABA"/>
    <w:rsid w:val="00907DD1"/>
    <w:rsid w:val="00911213"/>
    <w:rsid w:val="00913ABF"/>
    <w:rsid w:val="009162F1"/>
    <w:rsid w:val="009331D5"/>
    <w:rsid w:val="00936442"/>
    <w:rsid w:val="009370AC"/>
    <w:rsid w:val="00940353"/>
    <w:rsid w:val="009416BD"/>
    <w:rsid w:val="00945D78"/>
    <w:rsid w:val="00946FD3"/>
    <w:rsid w:val="0095505F"/>
    <w:rsid w:val="009600A2"/>
    <w:rsid w:val="00960A89"/>
    <w:rsid w:val="00962D37"/>
    <w:rsid w:val="00975FBE"/>
    <w:rsid w:val="009A179A"/>
    <w:rsid w:val="009C224E"/>
    <w:rsid w:val="009C5D2B"/>
    <w:rsid w:val="009C6C1D"/>
    <w:rsid w:val="009E2594"/>
    <w:rsid w:val="009F0984"/>
    <w:rsid w:val="009F125F"/>
    <w:rsid w:val="009F6122"/>
    <w:rsid w:val="00A15BB9"/>
    <w:rsid w:val="00A20C33"/>
    <w:rsid w:val="00A225B4"/>
    <w:rsid w:val="00A26176"/>
    <w:rsid w:val="00A26E62"/>
    <w:rsid w:val="00A274D9"/>
    <w:rsid w:val="00A34220"/>
    <w:rsid w:val="00A35406"/>
    <w:rsid w:val="00A36B90"/>
    <w:rsid w:val="00A40378"/>
    <w:rsid w:val="00A42537"/>
    <w:rsid w:val="00A44E5C"/>
    <w:rsid w:val="00A45B41"/>
    <w:rsid w:val="00A46583"/>
    <w:rsid w:val="00A47B55"/>
    <w:rsid w:val="00A54753"/>
    <w:rsid w:val="00A61E3E"/>
    <w:rsid w:val="00A6221D"/>
    <w:rsid w:val="00A64ADE"/>
    <w:rsid w:val="00A6676D"/>
    <w:rsid w:val="00A67ADE"/>
    <w:rsid w:val="00A70460"/>
    <w:rsid w:val="00A82FD0"/>
    <w:rsid w:val="00A870E5"/>
    <w:rsid w:val="00A9742D"/>
    <w:rsid w:val="00AC588B"/>
    <w:rsid w:val="00AD56CA"/>
    <w:rsid w:val="00AE4CA0"/>
    <w:rsid w:val="00AE5855"/>
    <w:rsid w:val="00AF160D"/>
    <w:rsid w:val="00B0493A"/>
    <w:rsid w:val="00B11857"/>
    <w:rsid w:val="00B11ED0"/>
    <w:rsid w:val="00B1273D"/>
    <w:rsid w:val="00B135A7"/>
    <w:rsid w:val="00B34E74"/>
    <w:rsid w:val="00B34FCB"/>
    <w:rsid w:val="00B37EAE"/>
    <w:rsid w:val="00B404F0"/>
    <w:rsid w:val="00B46514"/>
    <w:rsid w:val="00B50D50"/>
    <w:rsid w:val="00B52C42"/>
    <w:rsid w:val="00B54E4C"/>
    <w:rsid w:val="00B654C2"/>
    <w:rsid w:val="00B67DC2"/>
    <w:rsid w:val="00B82167"/>
    <w:rsid w:val="00B949C9"/>
    <w:rsid w:val="00BA1B3F"/>
    <w:rsid w:val="00BA4578"/>
    <w:rsid w:val="00BB7ABF"/>
    <w:rsid w:val="00BC6865"/>
    <w:rsid w:val="00BD441A"/>
    <w:rsid w:val="00BD590D"/>
    <w:rsid w:val="00BD6218"/>
    <w:rsid w:val="00BF03FF"/>
    <w:rsid w:val="00BF4A5D"/>
    <w:rsid w:val="00BF7266"/>
    <w:rsid w:val="00C07ABE"/>
    <w:rsid w:val="00C11E1F"/>
    <w:rsid w:val="00C16CA9"/>
    <w:rsid w:val="00C17F1B"/>
    <w:rsid w:val="00C2221B"/>
    <w:rsid w:val="00C27F97"/>
    <w:rsid w:val="00C33FFB"/>
    <w:rsid w:val="00C34EFE"/>
    <w:rsid w:val="00C3503E"/>
    <w:rsid w:val="00C36F7C"/>
    <w:rsid w:val="00C40123"/>
    <w:rsid w:val="00C423D4"/>
    <w:rsid w:val="00C55308"/>
    <w:rsid w:val="00C60605"/>
    <w:rsid w:val="00C73ED3"/>
    <w:rsid w:val="00C75C9E"/>
    <w:rsid w:val="00C8612B"/>
    <w:rsid w:val="00C900B1"/>
    <w:rsid w:val="00C938C8"/>
    <w:rsid w:val="00CA6764"/>
    <w:rsid w:val="00CB0808"/>
    <w:rsid w:val="00CB163B"/>
    <w:rsid w:val="00CB4674"/>
    <w:rsid w:val="00CB70B3"/>
    <w:rsid w:val="00CC3309"/>
    <w:rsid w:val="00CC6A8B"/>
    <w:rsid w:val="00CD09E5"/>
    <w:rsid w:val="00CD69BA"/>
    <w:rsid w:val="00CE004B"/>
    <w:rsid w:val="00CE6BAE"/>
    <w:rsid w:val="00CF15A0"/>
    <w:rsid w:val="00CF1D8A"/>
    <w:rsid w:val="00CF21C7"/>
    <w:rsid w:val="00CF3F76"/>
    <w:rsid w:val="00D02648"/>
    <w:rsid w:val="00D07357"/>
    <w:rsid w:val="00D11904"/>
    <w:rsid w:val="00D11C6C"/>
    <w:rsid w:val="00D12137"/>
    <w:rsid w:val="00D1321A"/>
    <w:rsid w:val="00D15EE7"/>
    <w:rsid w:val="00D31EB1"/>
    <w:rsid w:val="00D32AB3"/>
    <w:rsid w:val="00D359F0"/>
    <w:rsid w:val="00D42271"/>
    <w:rsid w:val="00D52348"/>
    <w:rsid w:val="00D5453E"/>
    <w:rsid w:val="00D667B8"/>
    <w:rsid w:val="00D71177"/>
    <w:rsid w:val="00D73EA3"/>
    <w:rsid w:val="00D80462"/>
    <w:rsid w:val="00D84B80"/>
    <w:rsid w:val="00D84B88"/>
    <w:rsid w:val="00D8544A"/>
    <w:rsid w:val="00DA23FC"/>
    <w:rsid w:val="00DB4700"/>
    <w:rsid w:val="00DB5FFA"/>
    <w:rsid w:val="00DC04C1"/>
    <w:rsid w:val="00DC7762"/>
    <w:rsid w:val="00DD33A6"/>
    <w:rsid w:val="00DD5A0E"/>
    <w:rsid w:val="00DE0265"/>
    <w:rsid w:val="00DE649C"/>
    <w:rsid w:val="00DE68F4"/>
    <w:rsid w:val="00DF06CD"/>
    <w:rsid w:val="00E045F9"/>
    <w:rsid w:val="00E061D8"/>
    <w:rsid w:val="00E10723"/>
    <w:rsid w:val="00E11813"/>
    <w:rsid w:val="00E16370"/>
    <w:rsid w:val="00E16DCB"/>
    <w:rsid w:val="00E3486D"/>
    <w:rsid w:val="00E36F5D"/>
    <w:rsid w:val="00E445A5"/>
    <w:rsid w:val="00E73848"/>
    <w:rsid w:val="00E87AE9"/>
    <w:rsid w:val="00E971C2"/>
    <w:rsid w:val="00E976C6"/>
    <w:rsid w:val="00EA775C"/>
    <w:rsid w:val="00EB00D3"/>
    <w:rsid w:val="00ED0E2C"/>
    <w:rsid w:val="00ED495D"/>
    <w:rsid w:val="00EE101F"/>
    <w:rsid w:val="00EE25B3"/>
    <w:rsid w:val="00EE3011"/>
    <w:rsid w:val="00EE4926"/>
    <w:rsid w:val="00EE6427"/>
    <w:rsid w:val="00EF17E9"/>
    <w:rsid w:val="00EF2455"/>
    <w:rsid w:val="00EF7667"/>
    <w:rsid w:val="00F05E20"/>
    <w:rsid w:val="00F10EE3"/>
    <w:rsid w:val="00F13D60"/>
    <w:rsid w:val="00F175BD"/>
    <w:rsid w:val="00F215C9"/>
    <w:rsid w:val="00F27DFC"/>
    <w:rsid w:val="00F34AEE"/>
    <w:rsid w:val="00F406C9"/>
    <w:rsid w:val="00F43429"/>
    <w:rsid w:val="00F44CD9"/>
    <w:rsid w:val="00F5182C"/>
    <w:rsid w:val="00F61CC2"/>
    <w:rsid w:val="00F64593"/>
    <w:rsid w:val="00F7065F"/>
    <w:rsid w:val="00F74261"/>
    <w:rsid w:val="00F7787A"/>
    <w:rsid w:val="00F854B4"/>
    <w:rsid w:val="00F93D0B"/>
    <w:rsid w:val="00FA6432"/>
    <w:rsid w:val="00FA71D9"/>
    <w:rsid w:val="00FB1908"/>
    <w:rsid w:val="00FC21D3"/>
    <w:rsid w:val="00FD5C02"/>
    <w:rsid w:val="00FE0D8F"/>
    <w:rsid w:val="00FE18AD"/>
    <w:rsid w:val="00FE5F9F"/>
    <w:rsid w:val="00FF5341"/>
    <w:rsid w:val="00FF5962"/>
    <w:rsid w:val="00FF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a7bde9,#c0c4d0,#bbbfcd,#8289a4"/>
    </o:shapedefaults>
    <o:shapelayout v:ext="edit">
      <o:idmap v:ext="edit" data="1"/>
    </o:shapelayout>
  </w:shapeDefaults>
  <w:doNotEmbedSmartTags/>
  <w:decimalSymbol w:val="."/>
  <w:listSeparator w:val=","/>
  <w14:docId w14:val="0A1954B6"/>
  <w15:chartTrackingRefBased/>
  <w15:docId w15:val="{30ACBCD9-6006-4B3B-ACF6-4265D84DC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321A"/>
    <w:pPr>
      <w:bidi/>
    </w:pPr>
    <w:rPr>
      <w:rFonts w:cs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B135A7"/>
    <w:pPr>
      <w:numPr>
        <w:numId w:val="1"/>
      </w:numPr>
      <w:spacing w:after="240" w:line="360" w:lineRule="auto"/>
      <w:jc w:val="both"/>
      <w:outlineLvl w:val="0"/>
    </w:pPr>
    <w:rPr>
      <w:rFonts w:cs="David"/>
      <w:sz w:val="20"/>
    </w:rPr>
  </w:style>
  <w:style w:type="paragraph" w:styleId="Heading2">
    <w:name w:val="heading 2"/>
    <w:basedOn w:val="Normal"/>
    <w:qFormat/>
    <w:rsid w:val="00B135A7"/>
    <w:pPr>
      <w:numPr>
        <w:ilvl w:val="1"/>
        <w:numId w:val="1"/>
      </w:numPr>
      <w:spacing w:after="240" w:line="360" w:lineRule="auto"/>
      <w:jc w:val="both"/>
      <w:outlineLvl w:val="1"/>
    </w:pPr>
    <w:rPr>
      <w:rFonts w:cs="David"/>
      <w:sz w:val="20"/>
    </w:rPr>
  </w:style>
  <w:style w:type="paragraph" w:styleId="Heading3">
    <w:name w:val="heading 3"/>
    <w:basedOn w:val="Normal"/>
    <w:qFormat/>
    <w:rsid w:val="00B135A7"/>
    <w:pPr>
      <w:numPr>
        <w:ilvl w:val="2"/>
        <w:numId w:val="1"/>
      </w:numPr>
      <w:spacing w:after="240" w:line="360" w:lineRule="auto"/>
      <w:jc w:val="both"/>
      <w:outlineLvl w:val="2"/>
    </w:pPr>
    <w:rPr>
      <w:rFonts w:cs="David"/>
      <w:sz w:val="20"/>
    </w:rPr>
  </w:style>
  <w:style w:type="paragraph" w:styleId="Heading4">
    <w:name w:val="heading 4"/>
    <w:basedOn w:val="Normal"/>
    <w:qFormat/>
    <w:rsid w:val="00B135A7"/>
    <w:pPr>
      <w:numPr>
        <w:ilvl w:val="3"/>
        <w:numId w:val="1"/>
      </w:numPr>
      <w:spacing w:after="240" w:line="240" w:lineRule="atLeast"/>
      <w:jc w:val="both"/>
      <w:outlineLvl w:val="3"/>
    </w:pPr>
    <w:rPr>
      <w:rFonts w:cs="David"/>
      <w:sz w:val="20"/>
    </w:rPr>
  </w:style>
  <w:style w:type="paragraph" w:styleId="Heading5">
    <w:name w:val="heading 5"/>
    <w:basedOn w:val="Normal"/>
    <w:qFormat/>
    <w:rsid w:val="00B135A7"/>
    <w:pPr>
      <w:numPr>
        <w:ilvl w:val="4"/>
        <w:numId w:val="1"/>
      </w:numPr>
      <w:spacing w:after="240" w:line="240" w:lineRule="atLeast"/>
      <w:jc w:val="both"/>
      <w:outlineLvl w:val="4"/>
    </w:pPr>
    <w:rPr>
      <w:rFonts w:cs="David"/>
      <w:sz w:val="20"/>
    </w:rPr>
  </w:style>
  <w:style w:type="paragraph" w:styleId="Heading7">
    <w:name w:val="heading 7"/>
    <w:basedOn w:val="Normal"/>
    <w:next w:val="Normal"/>
    <w:link w:val="Heading7Char"/>
    <w:qFormat/>
    <w:rsid w:val="00857487"/>
    <w:pPr>
      <w:keepNext/>
      <w:spacing w:line="360" w:lineRule="auto"/>
      <w:outlineLvl w:val="6"/>
    </w:pPr>
    <w:rPr>
      <w:rFonts w:cs="David"/>
      <w:sz w:val="22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D1321A"/>
    <w:pPr>
      <w:spacing w:before="240" w:after="60"/>
      <w:outlineLvl w:val="7"/>
    </w:pPr>
    <w:rPr>
      <w:rFonts w:ascii="Calibri" w:hAnsi="Calibri" w:cs="Arial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spacing w:line="360" w:lineRule="auto"/>
      <w:jc w:val="center"/>
    </w:pPr>
    <w:rPr>
      <w:b/>
      <w:bCs/>
      <w:szCs w:val="36"/>
      <w:u w:val="single"/>
    </w:rPr>
  </w:style>
  <w:style w:type="paragraph" w:styleId="BodyText">
    <w:name w:val="Body Text"/>
    <w:basedOn w:val="Normal"/>
    <w:pPr>
      <w:spacing w:line="360" w:lineRule="auto"/>
    </w:p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rFonts w:cs="David"/>
    </w:rPr>
  </w:style>
  <w:style w:type="character" w:styleId="PageNumber">
    <w:name w:val="page number"/>
    <w:rPr>
      <w:rFonts w:cs="Miriam"/>
      <w:lang w:bidi="he-I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table" w:styleId="TableGrid">
    <w:name w:val="Table Grid"/>
    <w:basedOn w:val="TableNormal"/>
    <w:rsid w:val="00627112"/>
    <w:pPr>
      <w:bidi/>
    </w:pPr>
    <w:rPr>
      <w:rFonts w:ascii="Century Gothic" w:hAnsi="Century Gothi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 1"/>
    <w:basedOn w:val="Normal"/>
    <w:rsid w:val="00A45B41"/>
    <w:pPr>
      <w:spacing w:after="240" w:line="360" w:lineRule="auto"/>
      <w:ind w:left="567"/>
      <w:jc w:val="both"/>
    </w:pPr>
    <w:rPr>
      <w:rFonts w:cs="David"/>
      <w:sz w:val="20"/>
    </w:rPr>
  </w:style>
  <w:style w:type="character" w:styleId="Hyperlink">
    <w:name w:val="Hyperlink"/>
    <w:uiPriority w:val="99"/>
    <w:rsid w:val="00946FD3"/>
    <w:rPr>
      <w:color w:val="0000FF"/>
      <w:u w:val="single"/>
    </w:rPr>
  </w:style>
  <w:style w:type="paragraph" w:styleId="BalloonText">
    <w:name w:val="Balloon Text"/>
    <w:basedOn w:val="Normal"/>
    <w:semiHidden/>
    <w:rsid w:val="00B34FCB"/>
    <w:rPr>
      <w:rFonts w:ascii="Tahoma" w:hAnsi="Tahoma"/>
      <w:sz w:val="16"/>
      <w:szCs w:val="16"/>
    </w:rPr>
  </w:style>
  <w:style w:type="character" w:styleId="Strong">
    <w:name w:val="Strong"/>
    <w:qFormat/>
    <w:rsid w:val="00B34FCB"/>
    <w:rPr>
      <w:b/>
      <w:bCs/>
    </w:rPr>
  </w:style>
  <w:style w:type="character" w:customStyle="1" w:styleId="FooterChar">
    <w:name w:val="Footer Char"/>
    <w:link w:val="Footer"/>
    <w:uiPriority w:val="99"/>
    <w:rsid w:val="005D1E93"/>
    <w:rPr>
      <w:rFonts w:ascii="Century Gothic" w:hAnsi="Century Gothic" w:cs="David"/>
      <w:color w:val="000080"/>
      <w:sz w:val="24"/>
      <w:szCs w:val="24"/>
    </w:rPr>
  </w:style>
  <w:style w:type="paragraph" w:styleId="ListParagraph">
    <w:name w:val="List Paragraph"/>
    <w:basedOn w:val="Normal"/>
    <w:uiPriority w:val="34"/>
    <w:qFormat/>
    <w:rsid w:val="00660700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rsid w:val="00857487"/>
    <w:rPr>
      <w:rFonts w:cs="David"/>
      <w:sz w:val="22"/>
      <w:szCs w:val="24"/>
      <w:lang w:eastAsia="he-IL"/>
    </w:rPr>
  </w:style>
  <w:style w:type="character" w:customStyle="1" w:styleId="HeaderChar">
    <w:name w:val="Header Char"/>
    <w:link w:val="Header"/>
    <w:rsid w:val="00857487"/>
    <w:rPr>
      <w:rFonts w:ascii="Century Gothic" w:hAnsi="Century Gothic" w:cs="David"/>
      <w:color w:val="000080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D1321A"/>
    <w:rPr>
      <w:rFonts w:ascii="Calibri" w:hAnsi="Calibri" w:cs="Arial"/>
      <w:i/>
      <w:i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1321A"/>
    <w:pPr>
      <w:bidi w:val="0"/>
      <w:spacing w:before="100" w:beforeAutospacing="1" w:after="100" w:afterAutospacing="1"/>
    </w:pPr>
  </w:style>
  <w:style w:type="paragraph" w:customStyle="1" w:styleId="text">
    <w:name w:val="text"/>
    <w:basedOn w:val="Normal"/>
    <w:rsid w:val="008576E0"/>
    <w:pPr>
      <w:bidi w:val="0"/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8576E0"/>
  </w:style>
  <w:style w:type="character" w:styleId="FollowedHyperlink">
    <w:name w:val="FollowedHyperlink"/>
    <w:basedOn w:val="DefaultParagraphFont"/>
    <w:rsid w:val="004A52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terspace.net" TargetMode="External"/><Relationship Id="rId2" Type="http://schemas.openxmlformats.org/officeDocument/2006/relationships/hyperlink" Target="http://www.tranzila.com" TargetMode="External"/><Relationship Id="rId1" Type="http://schemas.openxmlformats.org/officeDocument/2006/relationships/hyperlink" Target="http://www.intervision.co.il/" TargetMode="External"/><Relationship Id="rId5" Type="http://schemas.openxmlformats.org/officeDocument/2006/relationships/hyperlink" Target="http://ng.interspace.net" TargetMode="External"/><Relationship Id="rId4" Type="http://schemas.openxmlformats.org/officeDocument/2006/relationships/hyperlink" Target="http://www.internic.co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di\Documents\Custom%20Office%20Templates\interspac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237E6-BFCD-4E9F-951B-F382504CA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interspace.dotx</Template>
  <TotalTime>175</TotalTime>
  <Pages>1</Pages>
  <Words>115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טופס הזמנה לשירותי סליקה</vt:lpstr>
    </vt:vector>
  </TitlesOfParts>
  <Company>InterSpace</Company>
  <LinksUpToDate>false</LinksUpToDate>
  <CharactersWithSpaces>693</CharactersWithSpaces>
  <SharedDoc>false</SharedDoc>
  <HLinks>
    <vt:vector size="30" baseType="variant">
      <vt:variant>
        <vt:i4>4587594</vt:i4>
      </vt:variant>
      <vt:variant>
        <vt:i4>26</vt:i4>
      </vt:variant>
      <vt:variant>
        <vt:i4>0</vt:i4>
      </vt:variant>
      <vt:variant>
        <vt:i4>5</vt:i4>
      </vt:variant>
      <vt:variant>
        <vt:lpwstr>http://www.tranzila.com/</vt:lpwstr>
      </vt:variant>
      <vt:variant>
        <vt:lpwstr/>
      </vt:variant>
      <vt:variant>
        <vt:i4>7602293</vt:i4>
      </vt:variant>
      <vt:variant>
        <vt:i4>11</vt:i4>
      </vt:variant>
      <vt:variant>
        <vt:i4>0</vt:i4>
      </vt:variant>
      <vt:variant>
        <vt:i4>5</vt:i4>
      </vt:variant>
      <vt:variant>
        <vt:lpwstr>\\tsclient\Office_Files\http:\www.datacenter.co.il</vt:lpwstr>
      </vt:variant>
      <vt:variant>
        <vt:lpwstr/>
      </vt:variant>
      <vt:variant>
        <vt:i4>1114123</vt:i4>
      </vt:variant>
      <vt:variant>
        <vt:i4>8</vt:i4>
      </vt:variant>
      <vt:variant>
        <vt:i4>0</vt:i4>
      </vt:variant>
      <vt:variant>
        <vt:i4>5</vt:i4>
      </vt:variant>
      <vt:variant>
        <vt:lpwstr>\\tsclient\Office_Files\http:\www.internic.co.il</vt:lpwstr>
      </vt:variant>
      <vt:variant>
        <vt:lpwstr/>
      </vt:variant>
      <vt:variant>
        <vt:i4>5242898</vt:i4>
      </vt:variant>
      <vt:variant>
        <vt:i4>5</vt:i4>
      </vt:variant>
      <vt:variant>
        <vt:i4>0</vt:i4>
      </vt:variant>
      <vt:variant>
        <vt:i4>5</vt:i4>
      </vt:variant>
      <vt:variant>
        <vt:lpwstr>\\tsclient\Office_Files\http:\www.interspace.net</vt:lpwstr>
      </vt:variant>
      <vt:variant>
        <vt:lpwstr/>
      </vt:variant>
      <vt:variant>
        <vt:i4>2883687</vt:i4>
      </vt:variant>
      <vt:variant>
        <vt:i4>2</vt:i4>
      </vt:variant>
      <vt:variant>
        <vt:i4>0</vt:i4>
      </vt:variant>
      <vt:variant>
        <vt:i4>5</vt:i4>
      </vt:variant>
      <vt:variant>
        <vt:lpwstr>\\tsclient\Office_Files\http:\www.tranzila.com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הזמנה לשירותי סליקה</dc:title>
  <dc:subject/>
  <dc:creator>Gadi Blender</dc:creator>
  <cp:keywords/>
  <cp:lastModifiedBy>Baruch Stremberg</cp:lastModifiedBy>
  <cp:revision>2</cp:revision>
  <cp:lastPrinted>2016-02-02T14:29:00Z</cp:lastPrinted>
  <dcterms:created xsi:type="dcterms:W3CDTF">2016-02-02T07:28:00Z</dcterms:created>
  <dcterms:modified xsi:type="dcterms:W3CDTF">2016-02-02T15:33:00Z</dcterms:modified>
</cp:coreProperties>
</file>